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1E9" w:rsidRDefault="004C41E9" w:rsidP="00860D0A">
      <w:pPr>
        <w:jc w:val="center"/>
        <w:rPr>
          <w:rFonts w:ascii="Times New Roman" w:hAnsi="Times New Roman"/>
          <w:sz w:val="44"/>
          <w:szCs w:val="44"/>
        </w:rPr>
      </w:pPr>
    </w:p>
    <w:p w:rsidR="004C41E9" w:rsidRPr="005C2F34" w:rsidRDefault="004C41E9" w:rsidP="00860D0A">
      <w:pPr>
        <w:jc w:val="center"/>
        <w:rPr>
          <w:rFonts w:ascii="Times New Roman" w:hAnsi="Times New Roman"/>
          <w:sz w:val="44"/>
          <w:szCs w:val="44"/>
        </w:rPr>
      </w:pPr>
      <w:r w:rsidRPr="005C2F34">
        <w:rPr>
          <w:rFonts w:ascii="Times New Roman" w:hAnsi="Times New Roman"/>
          <w:sz w:val="44"/>
          <w:szCs w:val="44"/>
        </w:rPr>
        <w:t>ГУ «Качарская средняя школа №1»</w:t>
      </w:r>
    </w:p>
    <w:p w:rsidR="004C41E9" w:rsidRPr="005C2F34" w:rsidRDefault="004C41E9" w:rsidP="00860D0A">
      <w:pPr>
        <w:jc w:val="center"/>
        <w:rPr>
          <w:rFonts w:ascii="Times New Roman" w:hAnsi="Times New Roman"/>
          <w:sz w:val="44"/>
          <w:szCs w:val="44"/>
        </w:rPr>
      </w:pPr>
    </w:p>
    <w:p w:rsidR="004C41E9" w:rsidRPr="005C2F34" w:rsidRDefault="004C41E9" w:rsidP="00860D0A">
      <w:pPr>
        <w:jc w:val="center"/>
        <w:rPr>
          <w:rFonts w:ascii="Times New Roman" w:hAnsi="Times New Roman"/>
          <w:b/>
          <w:sz w:val="44"/>
          <w:szCs w:val="44"/>
        </w:rPr>
      </w:pPr>
    </w:p>
    <w:p w:rsidR="004C41E9" w:rsidRPr="005C2F34" w:rsidRDefault="004C41E9" w:rsidP="00860D0A">
      <w:pPr>
        <w:jc w:val="center"/>
        <w:rPr>
          <w:rFonts w:ascii="Times New Roman" w:hAnsi="Times New Roman"/>
          <w:sz w:val="44"/>
          <w:szCs w:val="44"/>
        </w:rPr>
      </w:pPr>
      <w:r w:rsidRPr="005C2F34">
        <w:rPr>
          <w:rFonts w:ascii="Times New Roman" w:hAnsi="Times New Roman"/>
          <w:sz w:val="44"/>
          <w:szCs w:val="44"/>
        </w:rPr>
        <w:t>Внеклассное мероприятие</w:t>
      </w:r>
    </w:p>
    <w:p w:rsidR="004C41E9" w:rsidRPr="005C2F34" w:rsidRDefault="004C41E9" w:rsidP="00860D0A">
      <w:pPr>
        <w:jc w:val="center"/>
        <w:rPr>
          <w:rFonts w:ascii="Times New Roman" w:hAnsi="Times New Roman"/>
          <w:sz w:val="44"/>
          <w:szCs w:val="44"/>
        </w:rPr>
      </w:pPr>
    </w:p>
    <w:p w:rsidR="004C41E9" w:rsidRPr="005C2F34" w:rsidRDefault="004C41E9" w:rsidP="00860D0A">
      <w:pPr>
        <w:jc w:val="center"/>
        <w:rPr>
          <w:rFonts w:ascii="Times New Roman" w:hAnsi="Times New Roman"/>
          <w:b/>
          <w:sz w:val="96"/>
          <w:szCs w:val="96"/>
        </w:rPr>
      </w:pPr>
      <w:r w:rsidRPr="005C2F34">
        <w:rPr>
          <w:rFonts w:ascii="Times New Roman" w:hAnsi="Times New Roman"/>
          <w:b/>
          <w:sz w:val="96"/>
          <w:szCs w:val="96"/>
        </w:rPr>
        <w:t>«Где зимует лето»</w:t>
      </w:r>
    </w:p>
    <w:p w:rsidR="004C41E9" w:rsidRPr="005C2F34" w:rsidRDefault="004C41E9" w:rsidP="00860D0A">
      <w:pPr>
        <w:jc w:val="center"/>
        <w:rPr>
          <w:rFonts w:ascii="Times New Roman" w:hAnsi="Times New Roman"/>
          <w:sz w:val="44"/>
          <w:szCs w:val="44"/>
        </w:rPr>
      </w:pPr>
    </w:p>
    <w:p w:rsidR="004C41E9" w:rsidRPr="005C2F34" w:rsidRDefault="004C41E9" w:rsidP="00860D0A">
      <w:pPr>
        <w:jc w:val="center"/>
        <w:rPr>
          <w:rFonts w:ascii="Times New Roman" w:hAnsi="Times New Roman"/>
          <w:sz w:val="44"/>
          <w:szCs w:val="44"/>
        </w:rPr>
      </w:pPr>
      <w:r w:rsidRPr="005C2F34">
        <w:rPr>
          <w:rFonts w:ascii="Times New Roman" w:hAnsi="Times New Roman"/>
          <w:sz w:val="44"/>
          <w:szCs w:val="44"/>
        </w:rPr>
        <w:t>Для учащихся</w:t>
      </w:r>
      <w:r>
        <w:rPr>
          <w:rFonts w:ascii="Times New Roman" w:hAnsi="Times New Roman"/>
          <w:sz w:val="44"/>
          <w:szCs w:val="44"/>
        </w:rPr>
        <w:t xml:space="preserve"> м</w:t>
      </w:r>
      <w:r w:rsidRPr="005C2F34">
        <w:rPr>
          <w:rFonts w:ascii="Times New Roman" w:hAnsi="Times New Roman"/>
          <w:sz w:val="44"/>
          <w:szCs w:val="44"/>
        </w:rPr>
        <w:t>ини</w:t>
      </w:r>
      <w:r w:rsidRPr="009E26A0">
        <w:rPr>
          <w:rFonts w:ascii="Times New Roman" w:hAnsi="Times New Roman"/>
          <w:sz w:val="44"/>
          <w:szCs w:val="44"/>
        </w:rPr>
        <w:t>-</w:t>
      </w:r>
      <w:r w:rsidRPr="005C2F34">
        <w:rPr>
          <w:rFonts w:ascii="Times New Roman" w:hAnsi="Times New Roman"/>
          <w:sz w:val="44"/>
          <w:szCs w:val="44"/>
        </w:rPr>
        <w:t>центра,  КПП, 1 классов.</w:t>
      </w:r>
    </w:p>
    <w:p w:rsidR="004C41E9" w:rsidRPr="005C2F34" w:rsidRDefault="004C41E9" w:rsidP="00860D0A">
      <w:pPr>
        <w:jc w:val="center"/>
        <w:rPr>
          <w:rFonts w:ascii="Times New Roman" w:hAnsi="Times New Roman"/>
          <w:sz w:val="44"/>
          <w:szCs w:val="44"/>
        </w:rPr>
      </w:pPr>
    </w:p>
    <w:p w:rsidR="004C41E9" w:rsidRPr="00E263B8" w:rsidRDefault="004C41E9" w:rsidP="00860D0A">
      <w:pPr>
        <w:jc w:val="center"/>
        <w:rPr>
          <w:rFonts w:ascii="Times New Roman" w:hAnsi="Times New Roman"/>
          <w:sz w:val="44"/>
          <w:szCs w:val="44"/>
        </w:rPr>
      </w:pPr>
    </w:p>
    <w:p w:rsidR="004C41E9" w:rsidRPr="005C2F34" w:rsidRDefault="004C41E9" w:rsidP="00860D0A">
      <w:pPr>
        <w:jc w:val="center"/>
        <w:rPr>
          <w:rFonts w:ascii="Times New Roman" w:hAnsi="Times New Roman"/>
          <w:sz w:val="44"/>
          <w:szCs w:val="44"/>
        </w:rPr>
      </w:pPr>
    </w:p>
    <w:p w:rsidR="004C41E9" w:rsidRPr="005C2F34" w:rsidRDefault="004C41E9" w:rsidP="00860D0A">
      <w:pPr>
        <w:rPr>
          <w:rFonts w:ascii="Times New Roman" w:hAnsi="Times New Roman"/>
          <w:b/>
          <w:sz w:val="56"/>
          <w:szCs w:val="56"/>
        </w:rPr>
      </w:pPr>
      <w:r w:rsidRPr="005C2F34">
        <w:rPr>
          <w:rFonts w:ascii="Times New Roman" w:hAnsi="Times New Roman"/>
          <w:b/>
          <w:sz w:val="56"/>
          <w:szCs w:val="56"/>
        </w:rPr>
        <w:t>Учитель музыки:  Валеева М.А.</w:t>
      </w:r>
    </w:p>
    <w:p w:rsidR="004C41E9" w:rsidRPr="005C2F34" w:rsidRDefault="004C41E9" w:rsidP="00860D0A">
      <w:pPr>
        <w:jc w:val="center"/>
        <w:rPr>
          <w:b/>
          <w:sz w:val="44"/>
          <w:szCs w:val="44"/>
        </w:rPr>
      </w:pPr>
    </w:p>
    <w:p w:rsidR="004C41E9" w:rsidRPr="005C2F34" w:rsidRDefault="004C41E9" w:rsidP="00860D0A">
      <w:pPr>
        <w:jc w:val="center"/>
        <w:rPr>
          <w:sz w:val="44"/>
          <w:szCs w:val="44"/>
        </w:rPr>
      </w:pPr>
    </w:p>
    <w:p w:rsidR="004C41E9" w:rsidRPr="005C2F34" w:rsidRDefault="004C41E9" w:rsidP="00860D0A">
      <w:pPr>
        <w:jc w:val="center"/>
        <w:rPr>
          <w:sz w:val="44"/>
          <w:szCs w:val="44"/>
        </w:rPr>
      </w:pPr>
    </w:p>
    <w:p w:rsidR="004C41E9" w:rsidRPr="005C2F34" w:rsidRDefault="004C41E9" w:rsidP="00A1659E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5C2F34">
        <w:rPr>
          <w:rFonts w:ascii="Times New Roman" w:hAnsi="Times New Roman"/>
          <w:sz w:val="44"/>
          <w:szCs w:val="44"/>
        </w:rPr>
        <w:t>2012-2013 учебный год.</w:t>
      </w:r>
    </w:p>
    <w:p w:rsidR="004C41E9" w:rsidRPr="005C2F34" w:rsidRDefault="004C41E9" w:rsidP="00860D0A">
      <w:pPr>
        <w:spacing w:after="0" w:line="240" w:lineRule="auto"/>
        <w:rPr>
          <w:sz w:val="44"/>
          <w:szCs w:val="44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Цель мероприятия:</w:t>
      </w:r>
      <w:r w:rsidRPr="005C2F34">
        <w:rPr>
          <w:rFonts w:ascii="Times New Roman" w:hAnsi="Times New Roman"/>
          <w:sz w:val="28"/>
          <w:szCs w:val="28"/>
        </w:rPr>
        <w:t xml:space="preserve"> 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Нравственно-эстетическое воспитание.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 xml:space="preserve">Прививать учащимся любовь к природе, животному миру. </w:t>
      </w:r>
    </w:p>
    <w:p w:rsidR="004C41E9" w:rsidRPr="004E6B5F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6B5F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акрепление знаний учащихся о смене времен года.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C41E9" w:rsidRPr="002A528A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Оформление: </w:t>
      </w:r>
      <w:r w:rsidRPr="002A528A">
        <w:rPr>
          <w:rFonts w:ascii="Times New Roman" w:hAnsi="Times New Roman"/>
          <w:sz w:val="28"/>
          <w:szCs w:val="28"/>
        </w:rPr>
        <w:t>Зимний лес - деревья (осина, елки).</w:t>
      </w:r>
    </w:p>
    <w:p w:rsidR="004C41E9" w:rsidRPr="002A528A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Pr="00D31F8E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31F8E">
        <w:rPr>
          <w:rFonts w:ascii="Times New Roman" w:hAnsi="Times New Roman"/>
          <w:b/>
          <w:sz w:val="28"/>
          <w:szCs w:val="28"/>
        </w:rPr>
        <w:t>Действующие лица: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1.Лосенок</w:t>
      </w:r>
    </w:p>
    <w:p w:rsidR="004C41E9" w:rsidRPr="00D31F8E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31F8E">
        <w:rPr>
          <w:rFonts w:ascii="Times New Roman" w:hAnsi="Times New Roman"/>
          <w:sz w:val="28"/>
          <w:szCs w:val="28"/>
        </w:rPr>
        <w:t>. Зайчонок</w:t>
      </w:r>
    </w:p>
    <w:p w:rsidR="004C41E9" w:rsidRPr="00D31F8E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31F8E">
        <w:rPr>
          <w:rFonts w:ascii="Times New Roman" w:hAnsi="Times New Roman"/>
          <w:sz w:val="28"/>
          <w:szCs w:val="28"/>
        </w:rPr>
        <w:t>. Зайчонок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4.Медвежонок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5.Ворон</w:t>
      </w:r>
    </w:p>
    <w:p w:rsidR="004C41E9" w:rsidRPr="004E6B5F" w:rsidRDefault="004C41E9" w:rsidP="004A18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6B5F">
        <w:rPr>
          <w:rFonts w:ascii="Times New Roman" w:hAnsi="Times New Roman"/>
          <w:b/>
          <w:sz w:val="28"/>
          <w:szCs w:val="28"/>
        </w:rPr>
        <w:t>Содержание</w:t>
      </w:r>
    </w:p>
    <w:p w:rsidR="004C41E9" w:rsidRPr="00F53CBB" w:rsidRDefault="004C41E9" w:rsidP="00F53CB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53CBB">
        <w:rPr>
          <w:rFonts w:ascii="Times New Roman" w:hAnsi="Times New Roman"/>
          <w:i/>
          <w:sz w:val="28"/>
          <w:szCs w:val="28"/>
        </w:rPr>
        <w:t>Открывается занавес, на сцене</w:t>
      </w:r>
      <w:r>
        <w:rPr>
          <w:rFonts w:ascii="Times New Roman" w:hAnsi="Times New Roman"/>
          <w:i/>
          <w:sz w:val="28"/>
          <w:szCs w:val="28"/>
        </w:rPr>
        <w:t xml:space="preserve"> зимняя полянка.</w:t>
      </w:r>
    </w:p>
    <w:p w:rsidR="004C41E9" w:rsidRPr="004A1889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 полянку выходит  Л</w:t>
      </w:r>
      <w:r w:rsidRPr="004A1889">
        <w:rPr>
          <w:rFonts w:ascii="Times New Roman" w:hAnsi="Times New Roman"/>
          <w:i/>
          <w:sz w:val="28"/>
          <w:szCs w:val="28"/>
        </w:rPr>
        <w:t>осенок.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C2F34">
        <w:rPr>
          <w:rFonts w:ascii="Times New Roman" w:hAnsi="Times New Roman"/>
          <w:b/>
          <w:i/>
          <w:sz w:val="28"/>
          <w:szCs w:val="28"/>
        </w:rPr>
        <w:t>Песня Лосенка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Признаюсь друзья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Я растерян немножко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Откуда вся эта краса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Везде на моих лосиных дорожках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Встречаются мне чудеса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Лосенок</w:t>
      </w:r>
      <w:r w:rsidRPr="005C2F34">
        <w:rPr>
          <w:rFonts w:ascii="Times New Roman" w:hAnsi="Times New Roman"/>
          <w:sz w:val="28"/>
          <w:szCs w:val="28"/>
        </w:rPr>
        <w:t xml:space="preserve"> – Зима, холодно! 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Вот было бы всегда  лето, а где же оно зимует? У кого бы узнать об этом?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53CBB">
        <w:rPr>
          <w:rFonts w:ascii="Times New Roman" w:hAnsi="Times New Roman"/>
          <w:i/>
          <w:sz w:val="28"/>
          <w:szCs w:val="28"/>
        </w:rPr>
        <w:t>На полянку выбегают зайчата.</w:t>
      </w:r>
    </w:p>
    <w:p w:rsidR="004C41E9" w:rsidRPr="00F53CBB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C2F34">
        <w:rPr>
          <w:rFonts w:ascii="Times New Roman" w:hAnsi="Times New Roman"/>
          <w:b/>
          <w:i/>
          <w:sz w:val="28"/>
          <w:szCs w:val="28"/>
        </w:rPr>
        <w:t>Песня зайчат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1. Кто сказал, что заяц трус?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Вы не верьте в это.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Одного я лишь боюсь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Расставаться с летом.</w:t>
      </w:r>
    </w:p>
    <w:p w:rsidR="004C41E9" w:rsidRPr="005C2F34" w:rsidRDefault="004C41E9" w:rsidP="005C2F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Припев</w:t>
      </w:r>
      <w:r w:rsidRPr="005C2F34">
        <w:rPr>
          <w:rFonts w:ascii="Times New Roman" w:hAnsi="Times New Roman"/>
          <w:sz w:val="28"/>
          <w:szCs w:val="28"/>
        </w:rPr>
        <w:t>:</w:t>
      </w:r>
    </w:p>
    <w:p w:rsidR="004C41E9" w:rsidRPr="005C2F34" w:rsidRDefault="004C41E9" w:rsidP="005C2F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Я пол леса обойду,</w:t>
      </w:r>
    </w:p>
    <w:p w:rsidR="004C41E9" w:rsidRPr="005C2F34" w:rsidRDefault="004C41E9" w:rsidP="005C2F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Прыгать не устану.</w:t>
      </w:r>
    </w:p>
    <w:p w:rsidR="004C41E9" w:rsidRPr="005C2F34" w:rsidRDefault="004C41E9" w:rsidP="005C2F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Все равно в лесу найду</w:t>
      </w:r>
    </w:p>
    <w:p w:rsidR="004C41E9" w:rsidRPr="005C2F34" w:rsidRDefault="004C41E9" w:rsidP="005C2F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Вкусную поляну!</w:t>
      </w:r>
    </w:p>
    <w:p w:rsidR="004C41E9" w:rsidRPr="005C2F34" w:rsidRDefault="004C41E9" w:rsidP="005C2F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2. Из друзей мне кто-нибудь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Про нее расскажет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Если длинным будет путь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Интересней даже.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Зайчонок - </w:t>
      </w:r>
      <w:r w:rsidRPr="00F53CBB">
        <w:rPr>
          <w:rFonts w:ascii="Times New Roman" w:hAnsi="Times New Roman"/>
          <w:sz w:val="28"/>
          <w:szCs w:val="28"/>
        </w:rPr>
        <w:t>Побежали дальше?</w:t>
      </w:r>
    </w:p>
    <w:p w:rsidR="004C41E9" w:rsidRPr="00F53CBB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Зайчонок – </w:t>
      </w:r>
      <w:r w:rsidRPr="00F53CBB">
        <w:rPr>
          <w:rFonts w:ascii="Times New Roman" w:hAnsi="Times New Roman"/>
          <w:sz w:val="28"/>
          <w:szCs w:val="28"/>
        </w:rPr>
        <w:t>Побежали!</w:t>
      </w:r>
    </w:p>
    <w:p w:rsidR="004C41E9" w:rsidRPr="00F53CBB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Лосенок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Куда торопитесь зайчата?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Зайчонок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- В лесу пусто, капусты заячьей нет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Зайчонок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 xml:space="preserve">-  морковки </w:t>
      </w:r>
      <w:r>
        <w:rPr>
          <w:rFonts w:ascii="Times New Roman" w:hAnsi="Times New Roman"/>
          <w:sz w:val="28"/>
          <w:szCs w:val="28"/>
        </w:rPr>
        <w:t xml:space="preserve">тоже </w:t>
      </w:r>
      <w:r w:rsidRPr="005C2F34">
        <w:rPr>
          <w:rFonts w:ascii="Times New Roman" w:hAnsi="Times New Roman"/>
          <w:sz w:val="28"/>
          <w:szCs w:val="28"/>
        </w:rPr>
        <w:t>нет</w:t>
      </w:r>
      <w:r>
        <w:rPr>
          <w:rFonts w:ascii="Times New Roman" w:hAnsi="Times New Roman"/>
          <w:sz w:val="28"/>
          <w:szCs w:val="28"/>
        </w:rPr>
        <w:t>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Зайчонок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- Зима идет</w:t>
      </w:r>
      <w:r>
        <w:rPr>
          <w:rFonts w:ascii="Times New Roman" w:hAnsi="Times New Roman"/>
          <w:sz w:val="28"/>
          <w:szCs w:val="28"/>
        </w:rPr>
        <w:t>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Зайчонок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5C2F34">
        <w:rPr>
          <w:rFonts w:ascii="Times New Roman" w:hAnsi="Times New Roman"/>
          <w:sz w:val="28"/>
          <w:szCs w:val="28"/>
        </w:rPr>
        <w:t xml:space="preserve"> Холодно</w:t>
      </w:r>
      <w:r>
        <w:rPr>
          <w:rFonts w:ascii="Times New Roman" w:hAnsi="Times New Roman"/>
          <w:sz w:val="28"/>
          <w:szCs w:val="28"/>
        </w:rPr>
        <w:t>.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31F8E">
        <w:rPr>
          <w:rFonts w:ascii="Times New Roman" w:hAnsi="Times New Roman"/>
          <w:b/>
          <w:sz w:val="28"/>
          <w:szCs w:val="28"/>
        </w:rPr>
        <w:t>Зайчата вместе:</w:t>
      </w:r>
      <w:r>
        <w:rPr>
          <w:rFonts w:ascii="Times New Roman" w:hAnsi="Times New Roman"/>
          <w:sz w:val="28"/>
          <w:szCs w:val="28"/>
        </w:rPr>
        <w:t xml:space="preserve"> Мы лето ищем!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Зайчонок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 xml:space="preserve">- Лосенок, 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5C2F34">
        <w:rPr>
          <w:rFonts w:ascii="Times New Roman" w:hAnsi="Times New Roman"/>
          <w:sz w:val="28"/>
          <w:szCs w:val="28"/>
        </w:rPr>
        <w:t>ты знаешь, где зимует лето?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Лосенок</w:t>
      </w:r>
      <w:r w:rsidRPr="005C2F34">
        <w:rPr>
          <w:rFonts w:ascii="Times New Roman" w:hAnsi="Times New Roman"/>
          <w:sz w:val="28"/>
          <w:szCs w:val="28"/>
        </w:rPr>
        <w:t xml:space="preserve"> - Не знаю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4A1889">
        <w:rPr>
          <w:rFonts w:ascii="Times New Roman" w:hAnsi="Times New Roman"/>
          <w:b/>
          <w:sz w:val="28"/>
          <w:szCs w:val="28"/>
        </w:rPr>
        <w:t>Зайчонок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А у кого можно узнать,</w:t>
      </w:r>
      <w:r>
        <w:rPr>
          <w:rFonts w:ascii="Times New Roman" w:hAnsi="Times New Roman"/>
          <w:sz w:val="28"/>
          <w:szCs w:val="28"/>
        </w:rPr>
        <w:t xml:space="preserve"> где  его найти</w:t>
      </w:r>
      <w:r w:rsidRPr="005C2F34">
        <w:rPr>
          <w:rFonts w:ascii="Times New Roman" w:hAnsi="Times New Roman"/>
          <w:sz w:val="28"/>
          <w:szCs w:val="28"/>
        </w:rPr>
        <w:t>?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Лосенок</w:t>
      </w:r>
      <w:r w:rsidRPr="005C2F34">
        <w:rPr>
          <w:rFonts w:ascii="Times New Roman" w:hAnsi="Times New Roman"/>
          <w:sz w:val="28"/>
          <w:szCs w:val="28"/>
        </w:rPr>
        <w:t xml:space="preserve"> - Не знаю</w:t>
      </w:r>
      <w:r>
        <w:rPr>
          <w:rFonts w:ascii="Times New Roman" w:hAnsi="Times New Roman"/>
          <w:sz w:val="28"/>
          <w:szCs w:val="28"/>
        </w:rPr>
        <w:t>…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1889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Pr="004A1889">
        <w:rPr>
          <w:rFonts w:ascii="Times New Roman" w:hAnsi="Times New Roman"/>
          <w:b/>
          <w:sz w:val="28"/>
          <w:szCs w:val="28"/>
        </w:rPr>
        <w:t xml:space="preserve"> Зайчонок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- Ой, кто-то идет, спрячусь быстрее!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1889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Pr="004A1889">
        <w:rPr>
          <w:rFonts w:ascii="Times New Roman" w:hAnsi="Times New Roman"/>
          <w:b/>
          <w:sz w:val="28"/>
          <w:szCs w:val="28"/>
        </w:rPr>
        <w:t xml:space="preserve"> Зайчонок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- И я спрячусь,  на всякий случай!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31F8E">
        <w:rPr>
          <w:rFonts w:ascii="Times New Roman" w:hAnsi="Times New Roman"/>
          <w:i/>
          <w:sz w:val="28"/>
          <w:szCs w:val="28"/>
        </w:rPr>
        <w:t>Зайчата прячутся за елки.</w:t>
      </w:r>
    </w:p>
    <w:p w:rsidR="004C41E9" w:rsidRPr="004A1889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Н</w:t>
      </w:r>
      <w:r w:rsidRPr="004A1889">
        <w:rPr>
          <w:rFonts w:ascii="Times New Roman" w:hAnsi="Times New Roman"/>
          <w:i/>
          <w:sz w:val="28"/>
          <w:szCs w:val="28"/>
        </w:rPr>
        <w:t xml:space="preserve">а полянку </w:t>
      </w:r>
      <w:r>
        <w:rPr>
          <w:rFonts w:ascii="Times New Roman" w:hAnsi="Times New Roman"/>
          <w:i/>
          <w:sz w:val="28"/>
          <w:szCs w:val="28"/>
        </w:rPr>
        <w:t>выходит М</w:t>
      </w:r>
      <w:r w:rsidRPr="004A1889">
        <w:rPr>
          <w:rFonts w:ascii="Times New Roman" w:hAnsi="Times New Roman"/>
          <w:i/>
          <w:sz w:val="28"/>
          <w:szCs w:val="28"/>
        </w:rPr>
        <w:t>едвеж</w:t>
      </w:r>
      <w:r>
        <w:rPr>
          <w:rFonts w:ascii="Times New Roman" w:hAnsi="Times New Roman"/>
          <w:i/>
          <w:sz w:val="28"/>
          <w:szCs w:val="28"/>
        </w:rPr>
        <w:t>онок, что-то ищет.</w:t>
      </w:r>
    </w:p>
    <w:p w:rsidR="004C41E9" w:rsidRPr="004A1889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C2F34">
        <w:rPr>
          <w:rFonts w:ascii="Times New Roman" w:hAnsi="Times New Roman"/>
          <w:b/>
          <w:i/>
          <w:sz w:val="28"/>
          <w:szCs w:val="28"/>
        </w:rPr>
        <w:t>Песня медвежонка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</w:t>
      </w:r>
      <w:r w:rsidRPr="005C2F34">
        <w:rPr>
          <w:rFonts w:ascii="Times New Roman" w:hAnsi="Times New Roman"/>
          <w:sz w:val="28"/>
          <w:szCs w:val="28"/>
        </w:rPr>
        <w:t xml:space="preserve"> люблю я ни рябину, ни калину,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Разыскать хочу я сладкую малину.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Все овраги, все поляны обошел,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Но нигде малины спелой не нашел.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Пробирался через чащу, через воду.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 xml:space="preserve">Разыскать хотел в лесу на завтрак меду. 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Все овраги, все поляны обошел,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Но нигде колоды меду не нашел.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Хорошо мне медвежонку было летом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Кувыркаться потраве, теплом согретой,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Все овраги, все поляны обошел,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Но нигде я лета тоже не нашел.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Pr="00B2146D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2146D">
        <w:rPr>
          <w:rFonts w:ascii="Times New Roman" w:hAnsi="Times New Roman"/>
          <w:i/>
          <w:sz w:val="28"/>
          <w:szCs w:val="28"/>
        </w:rPr>
        <w:t>Зайчата и Лосенок подходят к Медвежонку.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Медвежонок –</w:t>
      </w:r>
      <w:r w:rsidRPr="005C2F34">
        <w:rPr>
          <w:rFonts w:ascii="Times New Roman" w:hAnsi="Times New Roman"/>
          <w:sz w:val="28"/>
          <w:szCs w:val="28"/>
        </w:rPr>
        <w:t xml:space="preserve"> Здравствуйте зайчата! </w:t>
      </w:r>
      <w:r>
        <w:rPr>
          <w:rFonts w:ascii="Times New Roman" w:hAnsi="Times New Roman"/>
          <w:sz w:val="28"/>
          <w:szCs w:val="28"/>
        </w:rPr>
        <w:t>Здравствуй Л</w:t>
      </w:r>
      <w:r w:rsidRPr="005C2F34">
        <w:rPr>
          <w:rFonts w:ascii="Times New Roman" w:hAnsi="Times New Roman"/>
          <w:sz w:val="28"/>
          <w:szCs w:val="28"/>
        </w:rPr>
        <w:t xml:space="preserve">осенок! 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Зайчата и Лосенок</w:t>
      </w:r>
      <w:r w:rsidRPr="005C2F34">
        <w:rPr>
          <w:rFonts w:ascii="Times New Roman" w:hAnsi="Times New Roman"/>
          <w:sz w:val="28"/>
          <w:szCs w:val="28"/>
        </w:rPr>
        <w:t xml:space="preserve"> - Здра</w:t>
      </w:r>
      <w:r>
        <w:rPr>
          <w:rFonts w:ascii="Times New Roman" w:hAnsi="Times New Roman"/>
          <w:sz w:val="28"/>
          <w:szCs w:val="28"/>
        </w:rPr>
        <w:t>вствуй М</w:t>
      </w:r>
      <w:r w:rsidRPr="005C2F34">
        <w:rPr>
          <w:rFonts w:ascii="Times New Roman" w:hAnsi="Times New Roman"/>
          <w:sz w:val="28"/>
          <w:szCs w:val="28"/>
        </w:rPr>
        <w:t>едвежонок!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1889">
        <w:rPr>
          <w:rFonts w:ascii="Times New Roman" w:hAnsi="Times New Roman"/>
          <w:b/>
          <w:sz w:val="28"/>
          <w:szCs w:val="28"/>
        </w:rPr>
        <w:t>Медвежонок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5C2F34">
        <w:rPr>
          <w:rFonts w:ascii="Times New Roman" w:hAnsi="Times New Roman"/>
          <w:sz w:val="28"/>
          <w:szCs w:val="28"/>
        </w:rPr>
        <w:t xml:space="preserve">Лосенок! </w:t>
      </w:r>
      <w:r>
        <w:rPr>
          <w:rFonts w:ascii="Times New Roman" w:hAnsi="Times New Roman"/>
          <w:sz w:val="28"/>
          <w:szCs w:val="28"/>
        </w:rPr>
        <w:t xml:space="preserve">Подскажи, где </w:t>
      </w:r>
      <w:r w:rsidRPr="005C2F34">
        <w:rPr>
          <w:rFonts w:ascii="Times New Roman" w:hAnsi="Times New Roman"/>
          <w:sz w:val="28"/>
          <w:szCs w:val="28"/>
        </w:rPr>
        <w:t>малину отыскать?! Как бы мне ее достать и найти меду целую колоду?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Лосенок –</w:t>
      </w:r>
      <w:r w:rsidRPr="005C2F34">
        <w:rPr>
          <w:rFonts w:ascii="Times New Roman" w:hAnsi="Times New Roman"/>
          <w:sz w:val="28"/>
          <w:szCs w:val="28"/>
        </w:rPr>
        <w:t xml:space="preserve"> так ведь зима, лето прошло,  малину и мед с собой унесло…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Медвежонок – </w:t>
      </w:r>
      <w:r w:rsidRPr="005C2F34">
        <w:rPr>
          <w:rFonts w:ascii="Times New Roman" w:hAnsi="Times New Roman"/>
          <w:sz w:val="28"/>
          <w:szCs w:val="28"/>
        </w:rPr>
        <w:t>А ты знаешь, где зимует лето? И как найти туда дорогу!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Лосенок</w:t>
      </w:r>
      <w:r w:rsidRPr="005C2F34">
        <w:rPr>
          <w:rFonts w:ascii="Times New Roman" w:hAnsi="Times New Roman"/>
          <w:sz w:val="28"/>
          <w:szCs w:val="28"/>
        </w:rPr>
        <w:t xml:space="preserve"> – Не знаю!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Медвежонок </w:t>
      </w:r>
      <w:r w:rsidRPr="005C2F34">
        <w:rPr>
          <w:rFonts w:ascii="Times New Roman" w:hAnsi="Times New Roman"/>
          <w:sz w:val="28"/>
          <w:szCs w:val="28"/>
        </w:rPr>
        <w:t>- А вы Зайчата?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Зайчата -  </w:t>
      </w:r>
      <w:r w:rsidRPr="005C2F34">
        <w:rPr>
          <w:rFonts w:ascii="Times New Roman" w:hAnsi="Times New Roman"/>
          <w:sz w:val="28"/>
          <w:szCs w:val="28"/>
        </w:rPr>
        <w:t>Не знаем!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Медвежонок</w:t>
      </w:r>
      <w:r w:rsidRPr="005C2F34">
        <w:rPr>
          <w:rFonts w:ascii="Times New Roman" w:hAnsi="Times New Roman"/>
          <w:sz w:val="28"/>
          <w:szCs w:val="28"/>
        </w:rPr>
        <w:t xml:space="preserve"> – А давайте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5C2F34">
        <w:rPr>
          <w:rFonts w:ascii="Times New Roman" w:hAnsi="Times New Roman"/>
          <w:sz w:val="28"/>
          <w:szCs w:val="28"/>
        </w:rPr>
        <w:t xml:space="preserve">вместе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5C2F34">
        <w:rPr>
          <w:rFonts w:ascii="Times New Roman" w:hAnsi="Times New Roman"/>
          <w:sz w:val="28"/>
          <w:szCs w:val="28"/>
        </w:rPr>
        <w:t>поищем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Вместе:</w:t>
      </w:r>
      <w:r w:rsidRPr="005C2F34">
        <w:rPr>
          <w:rFonts w:ascii="Times New Roman" w:hAnsi="Times New Roman"/>
          <w:sz w:val="28"/>
          <w:szCs w:val="28"/>
        </w:rPr>
        <w:t xml:space="preserve"> Давай!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Зайчата, Медвежонок и Лосенок </w:t>
      </w:r>
      <w:r w:rsidRPr="001449C0">
        <w:rPr>
          <w:rFonts w:ascii="Times New Roman" w:hAnsi="Times New Roman"/>
          <w:i/>
          <w:sz w:val="28"/>
          <w:szCs w:val="28"/>
        </w:rPr>
        <w:t xml:space="preserve"> уходят за кулисы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Н</w:t>
      </w:r>
      <w:r w:rsidRPr="001449C0">
        <w:rPr>
          <w:rFonts w:ascii="Times New Roman" w:hAnsi="Times New Roman"/>
          <w:i/>
          <w:sz w:val="28"/>
          <w:szCs w:val="28"/>
        </w:rPr>
        <w:t>а сцену выходит Ворон.</w:t>
      </w:r>
    </w:p>
    <w:p w:rsidR="004C41E9" w:rsidRPr="001449C0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Песня</w:t>
      </w:r>
      <w:r w:rsidRPr="005C2F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</w:t>
      </w:r>
      <w:r w:rsidRPr="005C2F34">
        <w:rPr>
          <w:rFonts w:ascii="Times New Roman" w:hAnsi="Times New Roman"/>
          <w:b/>
          <w:sz w:val="28"/>
          <w:szCs w:val="28"/>
        </w:rPr>
        <w:t xml:space="preserve">орона. 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 xml:space="preserve">Я давно живу на свете, 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Вижу землю с вышины.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Ни мороз, ни снег, ни ветер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Мне нисколько не страшны.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Припев: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Пусть лето надолго уйдет,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Пусть снова зима настает.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Если ты в лесу родился –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Лес тебя не подведет.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Pr="004A1889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</w:t>
      </w:r>
      <w:r w:rsidRPr="004A1889">
        <w:rPr>
          <w:rFonts w:ascii="Times New Roman" w:hAnsi="Times New Roman"/>
          <w:i/>
          <w:sz w:val="28"/>
          <w:szCs w:val="28"/>
        </w:rPr>
        <w:t xml:space="preserve">а сцену Выходят </w:t>
      </w:r>
      <w:r>
        <w:rPr>
          <w:rFonts w:ascii="Times New Roman" w:hAnsi="Times New Roman"/>
          <w:i/>
          <w:sz w:val="28"/>
          <w:szCs w:val="28"/>
        </w:rPr>
        <w:t>Зайчата, Медвежонок и Лосенок, подходят к Ворону.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Лосенок, медвежонок, зайчата</w:t>
      </w:r>
      <w:r w:rsidRPr="005C2F34">
        <w:rPr>
          <w:rFonts w:ascii="Times New Roman" w:hAnsi="Times New Roman"/>
          <w:b/>
          <w:sz w:val="28"/>
          <w:szCs w:val="28"/>
        </w:rPr>
        <w:t xml:space="preserve"> - </w:t>
      </w:r>
      <w:r w:rsidRPr="005C2F34">
        <w:rPr>
          <w:rFonts w:ascii="Times New Roman" w:hAnsi="Times New Roman"/>
          <w:sz w:val="28"/>
          <w:szCs w:val="28"/>
        </w:rPr>
        <w:t>Здравствуй дядюшка Ворон!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Ворон – </w:t>
      </w:r>
      <w:r w:rsidRPr="005C2F34">
        <w:rPr>
          <w:rFonts w:ascii="Times New Roman" w:hAnsi="Times New Roman"/>
          <w:sz w:val="28"/>
          <w:szCs w:val="28"/>
        </w:rPr>
        <w:t>Здравствуйте</w:t>
      </w:r>
      <w:r>
        <w:rPr>
          <w:rFonts w:ascii="Times New Roman" w:hAnsi="Times New Roman"/>
          <w:sz w:val="28"/>
          <w:szCs w:val="28"/>
        </w:rPr>
        <w:t>,</w:t>
      </w:r>
      <w:r w:rsidRPr="005C2F34">
        <w:rPr>
          <w:rFonts w:ascii="Times New Roman" w:hAnsi="Times New Roman"/>
          <w:sz w:val="28"/>
          <w:szCs w:val="28"/>
        </w:rPr>
        <w:t xml:space="preserve"> зверята!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Куда  собрался: Лосенок?  А ты, косолапый Медвежонок? А вы  Зайчишки, белые штанишки?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Лосенок -</w:t>
      </w:r>
      <w:r w:rsidRPr="005C2F34">
        <w:rPr>
          <w:rFonts w:ascii="Times New Roman" w:hAnsi="Times New Roman"/>
          <w:sz w:val="28"/>
          <w:szCs w:val="28"/>
        </w:rPr>
        <w:t xml:space="preserve"> Дядюшка Ворон, где зимует лето?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Зайчонок</w:t>
      </w:r>
      <w:r w:rsidRPr="005C2F34">
        <w:rPr>
          <w:rFonts w:ascii="Times New Roman" w:hAnsi="Times New Roman"/>
          <w:b/>
          <w:sz w:val="28"/>
          <w:szCs w:val="28"/>
        </w:rPr>
        <w:t xml:space="preserve"> -  </w:t>
      </w:r>
      <w:r>
        <w:rPr>
          <w:rFonts w:ascii="Times New Roman" w:hAnsi="Times New Roman"/>
          <w:sz w:val="28"/>
          <w:szCs w:val="28"/>
        </w:rPr>
        <w:t>Х</w:t>
      </w:r>
      <w:r w:rsidRPr="005C2F34">
        <w:rPr>
          <w:rFonts w:ascii="Times New Roman" w:hAnsi="Times New Roman"/>
          <w:sz w:val="28"/>
          <w:szCs w:val="28"/>
        </w:rPr>
        <w:t>олодно</w:t>
      </w:r>
      <w:r>
        <w:rPr>
          <w:rFonts w:ascii="Times New Roman" w:hAnsi="Times New Roman"/>
          <w:sz w:val="28"/>
          <w:szCs w:val="28"/>
        </w:rPr>
        <w:t>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Зайчонок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5C2F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5C2F34">
        <w:rPr>
          <w:rFonts w:ascii="Times New Roman" w:hAnsi="Times New Roman"/>
          <w:sz w:val="28"/>
          <w:szCs w:val="28"/>
        </w:rPr>
        <w:t>олодно</w:t>
      </w:r>
      <w:r>
        <w:rPr>
          <w:rFonts w:ascii="Times New Roman" w:hAnsi="Times New Roman"/>
          <w:sz w:val="28"/>
          <w:szCs w:val="28"/>
        </w:rPr>
        <w:t>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Медвежонок – </w:t>
      </w:r>
      <w:r w:rsidRPr="005C2F34">
        <w:rPr>
          <w:rFonts w:ascii="Times New Roman" w:hAnsi="Times New Roman"/>
          <w:sz w:val="28"/>
          <w:szCs w:val="28"/>
        </w:rPr>
        <w:t xml:space="preserve">Мы 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лето хотим отыскать, я мал</w:t>
      </w:r>
      <w:r>
        <w:rPr>
          <w:rFonts w:ascii="Times New Roman" w:hAnsi="Times New Roman"/>
          <w:sz w:val="28"/>
          <w:szCs w:val="28"/>
        </w:rPr>
        <w:t>ины хочу  и меду, целую колоду!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Зайчонок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 xml:space="preserve">- А мы </w:t>
      </w:r>
      <w:r>
        <w:rPr>
          <w:rFonts w:ascii="Times New Roman" w:hAnsi="Times New Roman"/>
          <w:sz w:val="28"/>
          <w:szCs w:val="28"/>
        </w:rPr>
        <w:t xml:space="preserve">заячью </w:t>
      </w:r>
      <w:r w:rsidRPr="005C2F34">
        <w:rPr>
          <w:rFonts w:ascii="Times New Roman" w:hAnsi="Times New Roman"/>
          <w:sz w:val="28"/>
          <w:szCs w:val="28"/>
        </w:rPr>
        <w:t>капусту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Зайчонок</w:t>
      </w:r>
      <w:r w:rsidRPr="005C2F34">
        <w:rPr>
          <w:rFonts w:ascii="Times New Roman" w:hAnsi="Times New Roman"/>
          <w:b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- и морковку сладкую</w:t>
      </w:r>
      <w:r>
        <w:rPr>
          <w:rFonts w:ascii="Times New Roman" w:hAnsi="Times New Roman"/>
          <w:sz w:val="28"/>
          <w:szCs w:val="28"/>
        </w:rPr>
        <w:t>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Pr="004A188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Ворон: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1889">
        <w:rPr>
          <w:rFonts w:ascii="Times New Roman" w:hAnsi="Times New Roman"/>
          <w:sz w:val="28"/>
          <w:szCs w:val="28"/>
        </w:rPr>
        <w:t>Хорошо, я расскажу вам, слушайте…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4EAB">
        <w:rPr>
          <w:rFonts w:ascii="Times New Roman" w:hAnsi="Times New Roman"/>
          <w:sz w:val="28"/>
          <w:szCs w:val="28"/>
        </w:rPr>
        <w:t xml:space="preserve"> З</w:t>
      </w:r>
      <w:r w:rsidRPr="005C2F34">
        <w:rPr>
          <w:rFonts w:ascii="Times New Roman" w:hAnsi="Times New Roman"/>
          <w:sz w:val="28"/>
          <w:szCs w:val="28"/>
        </w:rPr>
        <w:t>а лесами, за горами, за синими морями зимует лето.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Ласточка с теплом прилетит, у речки пройдет – хвостиком лед разобьет и весну  за собой приведет, а за весною лето придет, и всем вам подарки принесет</w:t>
      </w:r>
      <w:r>
        <w:rPr>
          <w:rFonts w:ascii="Times New Roman" w:hAnsi="Times New Roman"/>
          <w:sz w:val="28"/>
          <w:szCs w:val="28"/>
        </w:rPr>
        <w:t>! Вам зайчата</w:t>
      </w:r>
      <w:r w:rsidRPr="005C2F34">
        <w:rPr>
          <w:rFonts w:ascii="Times New Roman" w:hAnsi="Times New Roman"/>
          <w:sz w:val="28"/>
          <w:szCs w:val="28"/>
        </w:rPr>
        <w:t>, заячью капусту и сладкую морковку.   Тебе Лосенок – рога красивые  и много-много сочной травы, а тебе Медвежонок сладкую малину и мед!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Вместе </w:t>
      </w:r>
      <w:r w:rsidRPr="005C2F34">
        <w:rPr>
          <w:rFonts w:ascii="Times New Roman" w:hAnsi="Times New Roman"/>
          <w:sz w:val="28"/>
          <w:szCs w:val="28"/>
        </w:rPr>
        <w:t>- Спасибо дядюшка Ворон!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Лосенок </w:t>
      </w:r>
      <w:r w:rsidRPr="005C2F3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 xml:space="preserve">перь мы знаем, что за зимой приходит </w:t>
      </w:r>
      <w:r w:rsidRPr="005C2F34">
        <w:rPr>
          <w:rFonts w:ascii="Times New Roman" w:hAnsi="Times New Roman"/>
          <w:sz w:val="28"/>
          <w:szCs w:val="28"/>
        </w:rPr>
        <w:t xml:space="preserve"> весна!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Медвежонок</w:t>
      </w:r>
      <w:r w:rsidRPr="005C2F34">
        <w:rPr>
          <w:rFonts w:ascii="Times New Roman" w:hAnsi="Times New Roman"/>
          <w:sz w:val="28"/>
          <w:szCs w:val="28"/>
        </w:rPr>
        <w:t xml:space="preserve">  - А за весною Лето!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1E9" w:rsidRPr="00606315" w:rsidRDefault="004C41E9" w:rsidP="005C2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06315">
        <w:rPr>
          <w:rFonts w:ascii="Times New Roman" w:hAnsi="Times New Roman"/>
          <w:i/>
          <w:sz w:val="28"/>
          <w:szCs w:val="28"/>
        </w:rPr>
        <w:t>Все звери водят хоровод и поют песню.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Песня «Где зимует лето?» 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 xml:space="preserve">Лосенок </w:t>
      </w:r>
      <w:r w:rsidRPr="005C2F3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Снова ветер вьюжный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Метель начнет кружить.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Будем солнцем дружбы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Все мы дорожить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Припев: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 xml:space="preserve">Где зимует лето? 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Знаем мы об этом: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Если с нами дружба,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Значит, с нами лето.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Медвежонок –</w:t>
      </w:r>
      <w:r w:rsidRPr="005C2F34">
        <w:rPr>
          <w:rFonts w:ascii="Times New Roman" w:hAnsi="Times New Roman"/>
          <w:sz w:val="28"/>
          <w:szCs w:val="28"/>
        </w:rPr>
        <w:t>Будет в снегопады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 xml:space="preserve"> На душе светло,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Если друг мой рядом,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Значит, мне  тепло</w:t>
      </w:r>
    </w:p>
    <w:p w:rsidR="004C41E9" w:rsidRPr="00F53CBB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53CBB">
        <w:rPr>
          <w:rFonts w:ascii="Times New Roman" w:hAnsi="Times New Roman"/>
          <w:b/>
          <w:sz w:val="28"/>
          <w:szCs w:val="28"/>
        </w:rPr>
        <w:t>Припев: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b/>
          <w:sz w:val="28"/>
          <w:szCs w:val="28"/>
        </w:rPr>
        <w:t>Зайчата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2F34">
        <w:rPr>
          <w:rFonts w:ascii="Times New Roman" w:hAnsi="Times New Roman"/>
          <w:sz w:val="28"/>
          <w:szCs w:val="28"/>
        </w:rPr>
        <w:t>Но утихнет ветер,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Замолчит метель,</w:t>
      </w: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Вновь в лесу нас встретит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C2F34">
        <w:rPr>
          <w:rFonts w:ascii="Times New Roman" w:hAnsi="Times New Roman"/>
          <w:sz w:val="28"/>
          <w:szCs w:val="28"/>
        </w:rPr>
        <w:t>Ласковый апрель!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53CBB">
        <w:rPr>
          <w:rFonts w:ascii="Times New Roman" w:hAnsi="Times New Roman"/>
          <w:b/>
          <w:sz w:val="28"/>
          <w:szCs w:val="28"/>
        </w:rPr>
        <w:t>Припев:</w: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45F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92.5pt;height:13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">
            <v:imagedata r:id="rId4" o:title="" cropbottom="-194f"/>
            <o:lock v:ext="edit" aspectratio="f"/>
          </v:shape>
        </w:pict>
      </w:r>
      <w:r w:rsidRPr="001D45F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26" type="#_x0000_t75" style="width:292.5pt;height:14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">
            <v:imagedata r:id="rId5" o:title="" cropbottom="-322f"/>
            <o:lock v:ext="edit" aspectratio="f"/>
          </v:shape>
        </w:pic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45F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7" type="#_x0000_t75" style="width:292.5pt;height:19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">
            <v:imagedata r:id="rId6" o:title="" cropbottom="-118f"/>
            <o:lock v:ext="edit" aspectratio="f"/>
          </v:shape>
        </w:pic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45F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28" type="#_x0000_t75" style="width:292.5pt;height:24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">
            <v:imagedata r:id="rId7" o:title="" cropbottom="-68f"/>
            <o:lock v:ext="edit" aspectratio="f"/>
          </v:shape>
        </w:pict>
      </w:r>
    </w:p>
    <w:p w:rsidR="004C41E9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C41E9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45F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" o:spid="_x0000_i1029" type="#_x0000_t75" style="width:302.25pt;height:14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">
            <v:imagedata r:id="rId8" o:title="" cropbottom="-113f" cropright="-11f"/>
            <o:lock v:ext="edit" aspectratio="f"/>
          </v:shape>
        </w:pict>
      </w:r>
    </w:p>
    <w:p w:rsidR="004C41E9" w:rsidRPr="00F53CBB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C41E9" w:rsidRPr="005C2F34" w:rsidRDefault="004C41E9" w:rsidP="005C2F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45F1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" o:spid="_x0000_i1030" type="#_x0000_t75" style="width:460.5pt;height:345.75pt;visibility:visible">
            <v:imagedata r:id="rId9" o:title=""/>
          </v:shape>
        </w:pict>
      </w:r>
    </w:p>
    <w:sectPr w:rsidR="004C41E9" w:rsidRPr="005C2F34" w:rsidSect="009E1EDF">
      <w:pgSz w:w="11906" w:h="16838"/>
      <w:pgMar w:top="1134" w:right="850" w:bottom="1134" w:left="1701" w:header="708" w:footer="708" w:gutter="0"/>
      <w:pgBorders w:display="firstPage"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6512"/>
    <w:rsid w:val="00024E6F"/>
    <w:rsid w:val="000345BD"/>
    <w:rsid w:val="00052000"/>
    <w:rsid w:val="000930E2"/>
    <w:rsid w:val="001449C0"/>
    <w:rsid w:val="001D45F1"/>
    <w:rsid w:val="00212AD7"/>
    <w:rsid w:val="002312EC"/>
    <w:rsid w:val="002A528A"/>
    <w:rsid w:val="0037614E"/>
    <w:rsid w:val="00396512"/>
    <w:rsid w:val="004024CD"/>
    <w:rsid w:val="00402C8B"/>
    <w:rsid w:val="00414EAB"/>
    <w:rsid w:val="00433A3E"/>
    <w:rsid w:val="00482628"/>
    <w:rsid w:val="004A1889"/>
    <w:rsid w:val="004C41E9"/>
    <w:rsid w:val="004E6B5F"/>
    <w:rsid w:val="00555505"/>
    <w:rsid w:val="005C2F34"/>
    <w:rsid w:val="005F7FAA"/>
    <w:rsid w:val="00606315"/>
    <w:rsid w:val="00624BB2"/>
    <w:rsid w:val="006A0780"/>
    <w:rsid w:val="00706353"/>
    <w:rsid w:val="00715C00"/>
    <w:rsid w:val="00753095"/>
    <w:rsid w:val="007837A7"/>
    <w:rsid w:val="007E4835"/>
    <w:rsid w:val="00860D0A"/>
    <w:rsid w:val="008D2BC7"/>
    <w:rsid w:val="00926B39"/>
    <w:rsid w:val="00963245"/>
    <w:rsid w:val="009D0B3D"/>
    <w:rsid w:val="009E1EDF"/>
    <w:rsid w:val="009E26A0"/>
    <w:rsid w:val="009E484F"/>
    <w:rsid w:val="00A1659E"/>
    <w:rsid w:val="00A9208F"/>
    <w:rsid w:val="00A9408B"/>
    <w:rsid w:val="00A955A1"/>
    <w:rsid w:val="00B2146D"/>
    <w:rsid w:val="00BB034E"/>
    <w:rsid w:val="00BB7342"/>
    <w:rsid w:val="00BC6E10"/>
    <w:rsid w:val="00BF223D"/>
    <w:rsid w:val="00BF7EAB"/>
    <w:rsid w:val="00C6378C"/>
    <w:rsid w:val="00D1740B"/>
    <w:rsid w:val="00D31F8E"/>
    <w:rsid w:val="00DA0519"/>
    <w:rsid w:val="00DC1156"/>
    <w:rsid w:val="00E233DA"/>
    <w:rsid w:val="00E263B8"/>
    <w:rsid w:val="00E85596"/>
    <w:rsid w:val="00EE63CF"/>
    <w:rsid w:val="00F53CBB"/>
    <w:rsid w:val="00F630AF"/>
    <w:rsid w:val="00FB7625"/>
    <w:rsid w:val="00FC0ECF"/>
    <w:rsid w:val="00FE0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0A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2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6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346</TotalTime>
  <Pages>7</Pages>
  <Words>646</Words>
  <Characters>3686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24</cp:revision>
  <cp:lastPrinted>2006-01-02T04:24:00Z</cp:lastPrinted>
  <dcterms:created xsi:type="dcterms:W3CDTF">2013-02-23T04:25:00Z</dcterms:created>
  <dcterms:modified xsi:type="dcterms:W3CDTF">2013-03-09T06:10:00Z</dcterms:modified>
</cp:coreProperties>
</file>